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7DC8E6" w14:textId="77777777" w:rsidR="005A4A45" w:rsidRDefault="005A4A45" w:rsidP="0036187D">
      <w:pPr>
        <w:ind w:left="-709"/>
      </w:pPr>
    </w:p>
    <w:p w14:paraId="077EF58C" w14:textId="77777777" w:rsidR="0036187D" w:rsidRDefault="0036187D" w:rsidP="00385129"/>
    <w:tbl>
      <w:tblPr>
        <w:tblW w:w="9923" w:type="dxa"/>
        <w:tblInd w:w="-7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36"/>
        <w:gridCol w:w="1188"/>
        <w:gridCol w:w="1113"/>
        <w:gridCol w:w="1121"/>
        <w:gridCol w:w="1120"/>
        <w:gridCol w:w="1370"/>
        <w:gridCol w:w="1375"/>
      </w:tblGrid>
      <w:tr w:rsidR="0036187D" w:rsidRPr="00237DB4" w14:paraId="1BD4CE8D" w14:textId="77777777" w:rsidTr="0036187D">
        <w:trPr>
          <w:trHeight w:val="375"/>
        </w:trPr>
        <w:tc>
          <w:tcPr>
            <w:tcW w:w="9923" w:type="dxa"/>
            <w:gridSpan w:val="7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57D4DAA5" w14:textId="77777777" w:rsidR="0036187D" w:rsidRPr="008B4030" w:rsidRDefault="0036187D" w:rsidP="00367F53">
            <w:pPr>
              <w:rPr>
                <w:b/>
                <w:bCs/>
                <w:color w:val="FFFFFF" w:themeColor="background1"/>
              </w:rPr>
            </w:pPr>
            <w:r w:rsidRPr="008B4030">
              <w:rPr>
                <w:b/>
                <w:bCs/>
                <w:color w:val="FFFFFF" w:themeColor="background1"/>
              </w:rPr>
              <w:t xml:space="preserve">Bahnhöfe und </w:t>
            </w:r>
            <w:r>
              <w:rPr>
                <w:b/>
                <w:bCs/>
                <w:color w:val="FFFFFF" w:themeColor="background1"/>
              </w:rPr>
              <w:t>Bau-</w:t>
            </w:r>
            <w:r w:rsidRPr="008B4030">
              <w:rPr>
                <w:b/>
                <w:bCs/>
                <w:color w:val="FFFFFF" w:themeColor="background1"/>
              </w:rPr>
              <w:t>Maßnahmen auf einen Blick</w:t>
            </w:r>
          </w:p>
        </w:tc>
      </w:tr>
      <w:tr w:rsidR="0036187D" w:rsidRPr="00237DB4" w14:paraId="7ACE36D2" w14:textId="77777777" w:rsidTr="00C24BE5">
        <w:trPr>
          <w:trHeight w:val="375"/>
        </w:trPr>
        <w:tc>
          <w:tcPr>
            <w:tcW w:w="263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4E04AC32" w14:textId="77777777" w:rsidR="0036187D" w:rsidRPr="00237DB4" w:rsidRDefault="0036187D" w:rsidP="00367F53">
            <w:pPr>
              <w:rPr>
                <w:b/>
                <w:bCs/>
                <w:color w:val="FFFFFF" w:themeColor="background1"/>
              </w:rPr>
            </w:pPr>
            <w:r w:rsidRPr="00237DB4">
              <w:rPr>
                <w:b/>
                <w:bCs/>
                <w:color w:val="FFFFFF" w:themeColor="background1"/>
              </w:rPr>
              <w:t>Maßnahmen</w:t>
            </w:r>
          </w:p>
        </w:tc>
        <w:tc>
          <w:tcPr>
            <w:tcW w:w="118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</w:tcPr>
          <w:p w14:paraId="244EE41D" w14:textId="77777777" w:rsidR="0036187D" w:rsidRPr="00237DB4" w:rsidRDefault="0036187D" w:rsidP="00367F53">
            <w:pPr>
              <w:ind w:firstLine="106"/>
              <w:rPr>
                <w:b/>
                <w:bCs/>
                <w:color w:val="FFFFFF" w:themeColor="background1"/>
              </w:rPr>
            </w:pPr>
            <w:proofErr w:type="spellStart"/>
            <w:r>
              <w:rPr>
                <w:b/>
                <w:bCs/>
                <w:color w:val="FFFFFF" w:themeColor="background1"/>
              </w:rPr>
              <w:t>Lohsa</w:t>
            </w:r>
            <w:proofErr w:type="spellEnd"/>
            <w:r>
              <w:rPr>
                <w:b/>
                <w:bCs/>
                <w:color w:val="FFFFFF" w:themeColor="background1"/>
              </w:rPr>
              <w:t xml:space="preserve"> </w:t>
            </w:r>
          </w:p>
        </w:tc>
        <w:tc>
          <w:tcPr>
            <w:tcW w:w="111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0192003C" w14:textId="77777777" w:rsidR="0036187D" w:rsidRPr="00237DB4" w:rsidRDefault="0036187D" w:rsidP="00367F53">
            <w:pPr>
              <w:rPr>
                <w:b/>
                <w:bCs/>
                <w:color w:val="FFFFFF" w:themeColor="background1"/>
              </w:rPr>
            </w:pPr>
            <w:r w:rsidRPr="00237DB4">
              <w:rPr>
                <w:b/>
                <w:bCs/>
                <w:color w:val="FFFFFF" w:themeColor="background1"/>
              </w:rPr>
              <w:t>Uhyst</w:t>
            </w:r>
          </w:p>
        </w:tc>
        <w:tc>
          <w:tcPr>
            <w:tcW w:w="112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591FAD26" w14:textId="77777777" w:rsidR="0036187D" w:rsidRPr="00237DB4" w:rsidRDefault="0036187D" w:rsidP="00367F53">
            <w:pPr>
              <w:rPr>
                <w:b/>
                <w:bCs/>
                <w:color w:val="FFFFFF" w:themeColor="background1"/>
              </w:rPr>
            </w:pPr>
            <w:proofErr w:type="spellStart"/>
            <w:r w:rsidRPr="00237DB4">
              <w:rPr>
                <w:b/>
                <w:bCs/>
                <w:color w:val="FFFFFF" w:themeColor="background1"/>
              </w:rPr>
              <w:t>Klitten</w:t>
            </w:r>
            <w:proofErr w:type="spellEnd"/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2F428338" w14:textId="77777777" w:rsidR="0036187D" w:rsidRPr="00237DB4" w:rsidRDefault="0036187D" w:rsidP="00367F53">
            <w:pPr>
              <w:rPr>
                <w:b/>
                <w:bCs/>
                <w:color w:val="FFFFFF" w:themeColor="background1"/>
              </w:rPr>
            </w:pPr>
            <w:proofErr w:type="spellStart"/>
            <w:r w:rsidRPr="00237DB4">
              <w:rPr>
                <w:b/>
                <w:bCs/>
                <w:color w:val="FFFFFF" w:themeColor="background1"/>
              </w:rPr>
              <w:t>Mücka</w:t>
            </w:r>
            <w:proofErr w:type="spellEnd"/>
          </w:p>
        </w:tc>
        <w:tc>
          <w:tcPr>
            <w:tcW w:w="137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25B0B650" w14:textId="77777777" w:rsidR="0036187D" w:rsidRPr="00237DB4" w:rsidRDefault="0036187D" w:rsidP="00367F53">
            <w:pPr>
              <w:rPr>
                <w:b/>
                <w:bCs/>
                <w:color w:val="FFFFFF" w:themeColor="background1"/>
              </w:rPr>
            </w:pPr>
            <w:r w:rsidRPr="00237DB4">
              <w:rPr>
                <w:b/>
                <w:bCs/>
                <w:color w:val="FFFFFF" w:themeColor="background1"/>
              </w:rPr>
              <w:t>Petershain</w:t>
            </w:r>
          </w:p>
        </w:tc>
        <w:tc>
          <w:tcPr>
            <w:tcW w:w="137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074EF308" w14:textId="77777777" w:rsidR="0036187D" w:rsidRPr="00237DB4" w:rsidRDefault="0036187D" w:rsidP="00367F53">
            <w:pPr>
              <w:rPr>
                <w:b/>
                <w:bCs/>
                <w:color w:val="FFFFFF" w:themeColor="background1"/>
              </w:rPr>
            </w:pPr>
            <w:r w:rsidRPr="00237DB4">
              <w:rPr>
                <w:b/>
                <w:bCs/>
                <w:color w:val="FFFFFF" w:themeColor="background1"/>
              </w:rPr>
              <w:t>Niesky</w:t>
            </w:r>
          </w:p>
        </w:tc>
      </w:tr>
      <w:tr w:rsidR="0036187D" w:rsidRPr="00237DB4" w14:paraId="5480DF04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541A09FA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Bauzeit</w:t>
            </w:r>
          </w:p>
        </w:tc>
        <w:tc>
          <w:tcPr>
            <w:tcW w:w="1188" w:type="dxa"/>
            <w:tcBorders>
              <w:top w:val="single" w:sz="24" w:space="0" w:color="FFFFFF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</w:tcPr>
          <w:p w14:paraId="05FDA70C" w14:textId="77777777" w:rsidR="0036187D" w:rsidRPr="00B75E29" w:rsidRDefault="0036187D" w:rsidP="00367F53">
            <w:pPr>
              <w:ind w:firstLine="106"/>
            </w:pPr>
            <w:r w:rsidRPr="00B75E29">
              <w:t>2024</w:t>
            </w:r>
          </w:p>
        </w:tc>
        <w:tc>
          <w:tcPr>
            <w:tcW w:w="4724" w:type="dxa"/>
            <w:gridSpan w:val="4"/>
            <w:tcBorders>
              <w:top w:val="single" w:sz="24" w:space="0" w:color="FFFFFF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6EFE280F" w14:textId="77777777" w:rsidR="0036187D" w:rsidRPr="00B75E29" w:rsidRDefault="0036187D" w:rsidP="00367F53">
            <w:r w:rsidRPr="00B75E29">
              <w:t xml:space="preserve">09/2024 bis 11/2025 Restleistungen </w:t>
            </w:r>
            <w:r>
              <w:br/>
            </w:r>
            <w:r w:rsidRPr="00B75E29">
              <w:t>bis Q2/2026</w:t>
            </w:r>
          </w:p>
        </w:tc>
        <w:tc>
          <w:tcPr>
            <w:tcW w:w="1375" w:type="dxa"/>
            <w:tcBorders>
              <w:top w:val="single" w:sz="24" w:space="0" w:color="FFFFFF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2753CA33" w14:textId="77777777" w:rsidR="0036187D" w:rsidRPr="00B75E29" w:rsidRDefault="0036187D" w:rsidP="00367F53">
            <w:r w:rsidRPr="00B75E29">
              <w:t>02/2025 - 11/2025</w:t>
            </w:r>
          </w:p>
        </w:tc>
      </w:tr>
      <w:tr w:rsidR="0036187D" w:rsidRPr="00237DB4" w14:paraId="44F34A29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6EF88A25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Beleuchtung: </w:t>
            </w:r>
            <w:r w:rsidRPr="00237DB4">
              <w:rPr>
                <w:color w:val="FFFFFF" w:themeColor="background1"/>
              </w:rPr>
              <w:t>Umrüstung auf LED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</w:tcPr>
          <w:p w14:paraId="4FD8AAA5" w14:textId="77777777" w:rsidR="0036187D" w:rsidRPr="00B75E29" w:rsidRDefault="0036187D" w:rsidP="00367F53">
            <w:pPr>
              <w:ind w:firstLine="106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461769DC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0B4508AC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26A699A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7621ED8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0A4645E0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  <w:tr w:rsidR="0036187D" w:rsidRPr="00237DB4" w14:paraId="01B48A04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4470F20B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proofErr w:type="spellStart"/>
            <w:r w:rsidRPr="00237DB4">
              <w:rPr>
                <w:color w:val="FFFFFF" w:themeColor="background1"/>
              </w:rPr>
              <w:t>DSAplus</w:t>
            </w:r>
            <w:proofErr w:type="spellEnd"/>
            <w:r w:rsidRPr="00237DB4">
              <w:rPr>
                <w:color w:val="FFFFFF" w:themeColor="background1"/>
              </w:rPr>
              <w:t xml:space="preserve"> mit DAB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</w:tcPr>
          <w:p w14:paraId="3C026018" w14:textId="77777777" w:rsidR="0036187D" w:rsidRPr="00B75E29" w:rsidRDefault="0036187D" w:rsidP="00367F53">
            <w:pPr>
              <w:ind w:firstLine="106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422D593A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60C4DE1C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B89C26B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6EF47270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32D71E5C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  <w:tr w:rsidR="0036187D" w:rsidRPr="00237DB4" w14:paraId="2B0B9436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061F5FB9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>Gestaltungskonzept</w:t>
            </w:r>
            <w:r>
              <w:rPr>
                <w:color w:val="FFFFFF" w:themeColor="background1"/>
              </w:rPr>
              <w:br/>
              <w:t>Geländer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</w:tcPr>
          <w:p w14:paraId="7CA7EC63" w14:textId="0834D5A3" w:rsidR="0036187D" w:rsidRPr="00B75E29" w:rsidRDefault="0036187D" w:rsidP="00367F53">
            <w:pPr>
              <w:ind w:left="54"/>
            </w:pPr>
            <w:r w:rsidRPr="00B75E29">
              <w:t>Tier</w:t>
            </w:r>
            <w:r w:rsidR="0087705A">
              <w:t>-</w:t>
            </w:r>
            <w:r w:rsidRPr="00B75E29">
              <w:t>motive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51247AEE" w14:textId="77777777" w:rsidR="0036187D" w:rsidRPr="00B75E29" w:rsidRDefault="0036187D" w:rsidP="00367F53">
            <w:r w:rsidRPr="00B75E29">
              <w:t>Tier-motive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F8CD972" w14:textId="77777777" w:rsidR="0036187D" w:rsidRPr="00B75E29" w:rsidRDefault="0036187D" w:rsidP="00367F53">
            <w:r w:rsidRPr="00B75E29">
              <w:t>Tier-motive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597ED436" w14:textId="77777777" w:rsidR="0036187D" w:rsidRPr="00B75E29" w:rsidRDefault="0036187D" w:rsidP="00367F53">
            <w:r w:rsidRPr="00B75E29">
              <w:t>Tier-motive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1A007BC" w14:textId="01E4C978" w:rsidR="0036187D" w:rsidRPr="00B75E29" w:rsidRDefault="0036187D" w:rsidP="00367F53">
            <w:r w:rsidRPr="00B75E29">
              <w:t>Tier-</w:t>
            </w:r>
            <w:r w:rsidR="0087705A">
              <w:t>m</w:t>
            </w:r>
            <w:r w:rsidR="0087705A" w:rsidRPr="00B75E29">
              <w:t>otive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2355BB9F" w14:textId="77777777" w:rsidR="0036187D" w:rsidRPr="00B75E29" w:rsidRDefault="0036187D" w:rsidP="00367F53">
            <w:r w:rsidRPr="00B75E29">
              <w:t>PU-Gestaltung</w:t>
            </w:r>
          </w:p>
        </w:tc>
      </w:tr>
      <w:tr w:rsidR="0036187D" w:rsidRPr="00237DB4" w14:paraId="03C5EAD4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641A019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 xml:space="preserve">Umfeld-Stele </w:t>
            </w:r>
            <w:r>
              <w:rPr>
                <w:color w:val="FFFFFF" w:themeColor="background1"/>
              </w:rPr>
              <w:br/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</w:tcPr>
          <w:p w14:paraId="4EA7E008" w14:textId="77777777" w:rsidR="0036187D" w:rsidRPr="00B75E29" w:rsidRDefault="0036187D" w:rsidP="00367F53">
            <w:pPr>
              <w:ind w:left="54"/>
            </w:pPr>
            <w:r w:rsidRPr="00B75E29">
              <w:t xml:space="preserve">Tiere </w:t>
            </w:r>
            <w:r>
              <w:br/>
              <w:t>a</w:t>
            </w:r>
            <w:r w:rsidRPr="00B75E29">
              <w:t>m</w:t>
            </w:r>
            <w:r>
              <w:t xml:space="preserve"> </w:t>
            </w:r>
            <w:r w:rsidRPr="00B75E29">
              <w:t>See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194A83FA" w14:textId="77777777" w:rsidR="0036187D" w:rsidRPr="00B75E29" w:rsidRDefault="0036187D" w:rsidP="00367F53">
            <w:r w:rsidRPr="00B75E29">
              <w:t>nein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5AB5C4F7" w14:textId="77777777" w:rsidR="0036187D" w:rsidRPr="00B75E29" w:rsidRDefault="0036187D" w:rsidP="00367F53">
            <w:r w:rsidRPr="00B75E29">
              <w:t>nein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0A522BF3" w14:textId="77777777" w:rsidR="0036187D" w:rsidRPr="00B75E29" w:rsidRDefault="0036187D" w:rsidP="00367F53">
            <w:r w:rsidRPr="00B75E29">
              <w:t>nein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0D6CB231" w14:textId="77777777" w:rsidR="0036187D" w:rsidRPr="00B75E29" w:rsidRDefault="0036187D" w:rsidP="00367F53">
            <w:r w:rsidRPr="00B75E29">
              <w:t>nein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1DFCBC06" w14:textId="77777777" w:rsidR="0036187D" w:rsidRPr="00B75E29" w:rsidRDefault="0036187D" w:rsidP="00367F53">
            <w:r w:rsidRPr="00B75E29">
              <w:t>Stadt-Infos</w:t>
            </w:r>
          </w:p>
        </w:tc>
      </w:tr>
      <w:tr w:rsidR="0036187D" w:rsidRPr="00237DB4" w14:paraId="07BDA2E0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5ACE86C7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Neue </w:t>
            </w:r>
            <w:r w:rsidRPr="00237DB4">
              <w:rPr>
                <w:color w:val="FFFFFF" w:themeColor="background1"/>
              </w:rPr>
              <w:t xml:space="preserve">Fahrradstellplätze </w:t>
            </w:r>
            <w:r>
              <w:rPr>
                <w:color w:val="FFFFFF" w:themeColor="background1"/>
              </w:rPr>
              <w:t>errichtet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</w:tcPr>
          <w:p w14:paraId="4015703C" w14:textId="6B7F282A" w:rsidR="0036187D" w:rsidRPr="00B75E29" w:rsidRDefault="0087705A" w:rsidP="00367F53">
            <w:pPr>
              <w:ind w:left="54"/>
            </w:pPr>
            <w:r w:rsidRPr="00B75E29">
              <w:t>Nein</w:t>
            </w:r>
            <w:r>
              <w:t>, vorhanden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117F95E0" w14:textId="77777777" w:rsidR="0036187D" w:rsidRPr="00B75E29" w:rsidRDefault="0036187D" w:rsidP="00367F53">
            <w:pPr>
              <w:jc w:val="center"/>
            </w:pPr>
            <w:r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66A57150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73F8FA14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319EC050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32447808" w14:textId="77777777" w:rsidR="0036187D" w:rsidRPr="00B75E29" w:rsidRDefault="0036187D" w:rsidP="00367F53">
            <w:r w:rsidRPr="00B75E29">
              <w:t>Nein</w:t>
            </w:r>
            <w:r>
              <w:t>, vorhanden</w:t>
            </w:r>
          </w:p>
        </w:tc>
      </w:tr>
      <w:tr w:rsidR="0036187D" w:rsidRPr="00237DB4" w14:paraId="43EB817E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111E284B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>Beschilderung erweiter</w:t>
            </w:r>
            <w:r>
              <w:rPr>
                <w:color w:val="FFFFFF" w:themeColor="background1"/>
              </w:rPr>
              <w:t>t</w:t>
            </w:r>
            <w:r w:rsidRPr="00237DB4">
              <w:rPr>
                <w:color w:val="FFFFFF" w:themeColor="background1"/>
              </w:rPr>
              <w:t xml:space="preserve"> / erneuer</w:t>
            </w:r>
            <w:r>
              <w:rPr>
                <w:color w:val="FFFFFF" w:themeColor="background1"/>
              </w:rPr>
              <w:t>t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</w:tcPr>
          <w:p w14:paraId="4CFC9292" w14:textId="77777777" w:rsidR="0036187D" w:rsidRPr="00B75E29" w:rsidRDefault="0036187D" w:rsidP="00367F53">
            <w:pPr>
              <w:ind w:firstLine="106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108FD644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791B9F67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33BF352B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49678B1C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24509EDE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  <w:tr w:rsidR="00C24BE5" w:rsidRPr="00237DB4" w14:paraId="40E3A720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3CD38641" w14:textId="7BD6D5A0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>Tausch Drahtgitter</w:t>
            </w:r>
            <w:r w:rsidR="0087705A">
              <w:rPr>
                <w:color w:val="FFFFFF" w:themeColor="background1"/>
              </w:rPr>
              <w:t>-</w:t>
            </w:r>
            <w:r w:rsidRPr="00237DB4">
              <w:rPr>
                <w:color w:val="FFFFFF" w:themeColor="background1"/>
              </w:rPr>
              <w:t xml:space="preserve">bänke </w:t>
            </w:r>
            <w:r>
              <w:rPr>
                <w:color w:val="FFFFFF" w:themeColor="background1"/>
              </w:rPr>
              <w:t>in neue Bänke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</w:tcPr>
          <w:p w14:paraId="19D25065" w14:textId="77777777" w:rsidR="0036187D" w:rsidRPr="00B75E29" w:rsidRDefault="0036187D" w:rsidP="00367F53">
            <w:pPr>
              <w:ind w:firstLine="106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3462F1EF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52E81CFD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2DACF479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5F2B8246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233199BD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  <w:tr w:rsidR="00C24BE5" w:rsidRPr="00237DB4" w14:paraId="76B5BFFE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788F4AB1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 xml:space="preserve">zusätzliche </w:t>
            </w:r>
            <w:proofErr w:type="spellStart"/>
            <w:r w:rsidRPr="00237DB4">
              <w:rPr>
                <w:color w:val="FFFFFF" w:themeColor="background1"/>
              </w:rPr>
              <w:t>Anlehner</w:t>
            </w:r>
            <w:proofErr w:type="spellEnd"/>
            <w:r w:rsidRPr="00237DB4">
              <w:rPr>
                <w:color w:val="FFFFFF" w:themeColor="background1"/>
              </w:rPr>
              <w:t xml:space="preserve"> 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</w:tcPr>
          <w:p w14:paraId="2C3160DD" w14:textId="77777777" w:rsidR="0036187D" w:rsidRPr="00B75E29" w:rsidRDefault="0036187D" w:rsidP="00367F53">
            <w:pPr>
              <w:ind w:firstLine="106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7D5DBBCC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0FFA862F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18FA8355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5D8D0794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06689F59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  <w:tr w:rsidR="0036187D" w:rsidRPr="00237DB4" w14:paraId="05BB7A48" w14:textId="77777777" w:rsidTr="00C24BE5">
        <w:trPr>
          <w:trHeight w:val="375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359368FD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>Erneuerung fehlender Handlaufschilder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</w:tcPr>
          <w:p w14:paraId="732F732B" w14:textId="77777777" w:rsidR="0036187D" w:rsidRPr="00B75E29" w:rsidRDefault="0036187D" w:rsidP="00367F53">
            <w:pPr>
              <w:ind w:left="106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7E6240D6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1A5E5AA4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30C7F3A9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01DB6913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F2F2F2" w:themeFill="background1" w:themeFillShade="F2"/>
            <w:tcMar>
              <w:top w:w="66" w:type="dxa"/>
              <w:left w:w="132" w:type="dxa"/>
              <w:bottom w:w="66" w:type="dxa"/>
              <w:right w:w="132" w:type="dxa"/>
            </w:tcMar>
            <w:hideMark/>
          </w:tcPr>
          <w:p w14:paraId="595AA6BD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  <w:tr w:rsidR="0036187D" w:rsidRPr="00237DB4" w14:paraId="09847CED" w14:textId="77777777" w:rsidTr="00C24BE5">
        <w:trPr>
          <w:trHeight w:val="343"/>
        </w:trPr>
        <w:tc>
          <w:tcPr>
            <w:tcW w:w="263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/>
            </w:tcBorders>
            <w:shd w:val="clear" w:color="auto" w:fill="646973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044EC991" w14:textId="77777777" w:rsidR="0036187D" w:rsidRPr="00237DB4" w:rsidRDefault="0036187D" w:rsidP="00367F53">
            <w:pPr>
              <w:rPr>
                <w:color w:val="FFFFFF" w:themeColor="background1"/>
              </w:rPr>
            </w:pPr>
            <w:r w:rsidRPr="00237DB4">
              <w:rPr>
                <w:color w:val="FFFFFF" w:themeColor="background1"/>
              </w:rPr>
              <w:t xml:space="preserve">Zusätzliche Reinigung </w:t>
            </w:r>
          </w:p>
        </w:tc>
        <w:tc>
          <w:tcPr>
            <w:tcW w:w="1188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</w:tcPr>
          <w:p w14:paraId="5D9775FF" w14:textId="77777777" w:rsidR="0036187D" w:rsidRPr="00B75E29" w:rsidRDefault="0036187D" w:rsidP="00367F53">
            <w:pPr>
              <w:ind w:left="73"/>
              <w:jc w:val="center"/>
            </w:pPr>
            <w:r w:rsidRPr="00B75E29">
              <w:t>X</w:t>
            </w:r>
          </w:p>
        </w:tc>
        <w:tc>
          <w:tcPr>
            <w:tcW w:w="1113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1696ABEE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1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2D4E7957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12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3691DB11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0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148DFA90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  <w:tc>
          <w:tcPr>
            <w:tcW w:w="1375" w:type="dxa"/>
            <w:tcBorders>
              <w:top w:val="single" w:sz="24" w:space="0" w:color="FFFFFF" w:themeColor="background1"/>
              <w:left w:val="single" w:sz="8" w:space="0" w:color="FFFFFF"/>
              <w:bottom w:val="single" w:sz="24" w:space="0" w:color="FFFFFF" w:themeColor="background1"/>
              <w:right w:val="single" w:sz="8" w:space="0" w:color="FFFFFF"/>
            </w:tcBorders>
            <w:shd w:val="clear" w:color="auto" w:fill="BEC6CE" w:themeFill="background2" w:themeFillShade="E6"/>
            <w:tcMar>
              <w:top w:w="66" w:type="dxa"/>
              <w:left w:w="132" w:type="dxa"/>
              <w:bottom w:w="66" w:type="dxa"/>
              <w:right w:w="132" w:type="dxa"/>
            </w:tcMar>
          </w:tcPr>
          <w:p w14:paraId="25D2228F" w14:textId="77777777" w:rsidR="0036187D" w:rsidRPr="00B75E29" w:rsidRDefault="0036187D" w:rsidP="00367F53">
            <w:pPr>
              <w:jc w:val="center"/>
            </w:pPr>
            <w:r w:rsidRPr="00B75E29">
              <w:t>X</w:t>
            </w:r>
          </w:p>
        </w:tc>
      </w:tr>
    </w:tbl>
    <w:p w14:paraId="5E2F4E1F" w14:textId="77777777" w:rsidR="0036187D" w:rsidRDefault="0036187D" w:rsidP="00385129"/>
    <w:p w14:paraId="57EC2E48" w14:textId="77777777" w:rsidR="0036187D" w:rsidRPr="0036187D" w:rsidRDefault="0036187D" w:rsidP="0036187D"/>
    <w:p w14:paraId="3063BAA7" w14:textId="77777777" w:rsidR="0036187D" w:rsidRPr="0036187D" w:rsidRDefault="0036187D" w:rsidP="0036187D"/>
    <w:p w14:paraId="77272BEB" w14:textId="77777777" w:rsidR="0036187D" w:rsidRPr="0036187D" w:rsidRDefault="0036187D" w:rsidP="0036187D"/>
    <w:p w14:paraId="317E9515" w14:textId="77777777" w:rsidR="0036187D" w:rsidRPr="0036187D" w:rsidRDefault="0036187D" w:rsidP="0036187D"/>
    <w:p w14:paraId="4804B19B" w14:textId="77777777" w:rsidR="0036187D" w:rsidRDefault="0036187D" w:rsidP="0036187D"/>
    <w:p w14:paraId="648194F7" w14:textId="5A3CB20D" w:rsidR="0036187D" w:rsidRPr="0036187D" w:rsidRDefault="0036187D" w:rsidP="0036187D">
      <w:pPr>
        <w:tabs>
          <w:tab w:val="left" w:pos="2076"/>
        </w:tabs>
      </w:pPr>
      <w:r>
        <w:tab/>
      </w:r>
    </w:p>
    <w:sectPr w:rsidR="0036187D" w:rsidRPr="0036187D" w:rsidSect="00A74D28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126" w:right="851" w:bottom="1871" w:left="1701" w:header="567" w:footer="52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A4225" w14:textId="77777777" w:rsidR="007C3988" w:rsidRDefault="007C3988" w:rsidP="009C3046">
      <w:r>
        <w:separator/>
      </w:r>
    </w:p>
  </w:endnote>
  <w:endnote w:type="continuationSeparator" w:id="0">
    <w:p w14:paraId="2CB8ABE0" w14:textId="77777777" w:rsidR="007C3988" w:rsidRDefault="007C3988" w:rsidP="009C3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B Neo Office">
    <w:panose1 w:val="00000000000000000000"/>
    <w:charset w:val="00"/>
    <w:family w:val="auto"/>
    <w:pitch w:val="variable"/>
    <w:sig w:usb0="A00000FF" w:usb1="4000206B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B Sans">
    <w:panose1 w:val="020B0502050202020204"/>
    <w:charset w:val="00"/>
    <w:family w:val="swiss"/>
    <w:pitch w:val="variable"/>
    <w:sig w:usb0="A00002AF" w:usb1="1000204B" w:usb2="00000000" w:usb3="00000000" w:csb0="00000097" w:csb1="00000000"/>
  </w:font>
  <w:font w:name="DB Neo Office Cond">
    <w:panose1 w:val="00000000000000000000"/>
    <w:charset w:val="00"/>
    <w:family w:val="auto"/>
    <w:pitch w:val="variable"/>
    <w:sig w:usb0="A00000FF" w:usb1="4000206B" w:usb2="00000000" w:usb3="00000000" w:csb0="00000093" w:csb1="00000000"/>
  </w:font>
  <w:font w:name="DB Neo Head Black">
    <w:panose1 w:val="00000000000000000000"/>
    <w:charset w:val="00"/>
    <w:family w:val="modern"/>
    <w:notTrueType/>
    <w:pitch w:val="variable"/>
    <w:sig w:usb0="A00000FF" w:usb1="5000206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F6A3D" w14:textId="77777777" w:rsidR="00B90E7E" w:rsidRDefault="00B90E7E" w:rsidP="00B90E7E">
    <w:pPr>
      <w:pStyle w:val="zzSeitenangabe"/>
    </w:pPr>
    <w:r>
      <w:rPr>
        <w:noProof/>
      </w:rPr>
      <mc:AlternateContent>
        <mc:Choice Requires="wps">
          <w:drawing>
            <wp:inline distT="0" distB="0" distL="0" distR="0" wp14:anchorId="05F98A36" wp14:editId="5137EF91">
              <wp:extent cx="540000" cy="54000"/>
              <wp:effectExtent l="0" t="0" r="0" b="3175"/>
              <wp:docPr id="374270435" name="Textplatzhalter 7"/>
              <wp:cNvGraphicFramePr>
                <a:graphicFrameLocks xmlns:a="http://schemas.openxmlformats.org/drawingml/2006/main" noGrp="1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Grp="1" noChangeAspect="1"/>
                    </wps:cNvSpPr>
                    <wps:spPr>
                      <a:xfrm>
                        <a:off x="0" y="0"/>
                        <a:ext cx="540000" cy="54000"/>
                      </a:xfrm>
                      <a:prstGeom prst="roundRect">
                        <a:avLst>
                          <a:gd name="adj" fmla="val 50000"/>
                        </a:avLst>
                      </a:prstGeom>
                      <a:solidFill>
                        <a:schemeClr val="accent5"/>
                      </a:solidFill>
                    </wps:spPr>
                    <wps:bodyPr vert="horz" wrap="square" lIns="0" tIns="0" rIns="0" bIns="0" rtlCol="0" anchor="t" anchorCtr="0">
                      <a:noAutofit/>
                    </wps:bodyPr>
                  </wps:wsp>
                </a:graphicData>
              </a:graphic>
            </wp:inline>
          </w:drawing>
        </mc:Choice>
        <mc:Fallback xmlns:arto="http://schemas.microsoft.com/office/word/2006/arto">
          <w:pict>
            <v:roundrect w14:anchorId="0DD0AFB2" id="Textplatzhalter 7" o:spid="_x0000_s1026" style="width:42.5pt;height: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" fillcolor="#ec0016 [3208]" stroked="f">
              <o:lock v:ext="edit" aspectratio="t" grouping="t"/>
              <v:textbox inset="0,0,0,0"/>
              <w10:anchorlock/>
            </v:roundrect>
          </w:pict>
        </mc:Fallback>
      </mc:AlternateContent>
    </w:r>
    <w:r>
      <w:tab/>
      <w:t xml:space="preserve">Seite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von </w:t>
    </w:r>
    <w:fldSimple w:instr=" NUMPAGES   \* MERGEFORMAT ">
      <w: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D4A92" w14:textId="77777777" w:rsidR="004272AD" w:rsidRDefault="004272AD" w:rsidP="004272AD">
    <w:pPr>
      <w:pStyle w:val="Fuzeile"/>
      <w:spacing w:after="310"/>
      <w:ind w:right="-2410"/>
    </w:pPr>
    <w:r>
      <w:rPr>
        <w:noProof/>
        <w:lang w:eastAsia="de-DE"/>
      </w:rPr>
      <mc:AlternateContent>
        <mc:Choice Requires="wps">
          <w:drawing>
            <wp:inline distT="0" distB="0" distL="0" distR="0" wp14:anchorId="2ED2B454" wp14:editId="645CBF86">
              <wp:extent cx="720000" cy="61200"/>
              <wp:effectExtent l="0" t="0" r="4445" b="0"/>
              <wp:docPr id="2" name="Rechteck: abgerundete Ecken 2"/>
              <wp:cNvGraphicFramePr>
                <a:graphicFrameLocks xmlns:a="http://schemas.openxmlformats.org/drawingml/2006/main" noGrp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Grp="1"/>
                    </wps:cNvSpPr>
                    <wps:spPr>
                      <a:xfrm>
                        <a:off x="0" y="0"/>
                        <a:ext cx="720000" cy="61200"/>
                      </a:xfrm>
                      <a:prstGeom prst="roundRect">
                        <a:avLst>
                          <a:gd name="adj" fmla="val 50000"/>
                        </a:avLst>
                      </a:prstGeom>
                      <a:solidFill>
                        <a:schemeClr val="accent5"/>
                      </a:solidFill>
                    </wps:spPr>
                    <wps:bodyPr vert="horz" wrap="square" lIns="0" tIns="0" rIns="0" bIns="0" rtlCol="0" anchor="t" anchorCtr="0">
                      <a:noAutofit/>
                    </wps:bodyPr>
                  </wps:wsp>
                </a:graphicData>
              </a:graphic>
            </wp:inline>
          </w:drawing>
        </mc:Choice>
        <mc:Fallback xmlns:arto="http://schemas.microsoft.com/office/word/2006/arto">
          <w:pict>
            <v:roundrect w14:anchorId="464EB902" id="Rechteck: abgerundete Ecken 2" o:spid="_x0000_s1026" style="width:56.7pt;height: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" fillcolor="#ec0016 [3208]" stroked="f">
              <o:lock v:ext="edit" grouping="t"/>
              <v:textbox inset="0,0,0,0"/>
              <w10:anchorlock/>
            </v:roundrect>
          </w:pict>
        </mc:Fallback>
      </mc:AlternateContent>
    </w:r>
  </w:p>
  <w:p w14:paraId="66728559" w14:textId="77777777" w:rsidR="004272AD" w:rsidRPr="00013934" w:rsidRDefault="004272AD" w:rsidP="004272AD">
    <w:pPr>
      <w:pStyle w:val="Fuzeile"/>
      <w:rPr>
        <w:sz w:val="16"/>
        <w:szCs w:val="16"/>
      </w:rPr>
    </w:pPr>
    <w:r w:rsidRPr="00013934">
      <w:rPr>
        <w:b/>
        <w:sz w:val="16"/>
        <w:szCs w:val="16"/>
      </w:rPr>
      <w:t xml:space="preserve">Herausgeber: </w:t>
    </w:r>
    <w:r w:rsidRPr="00013934">
      <w:rPr>
        <w:sz w:val="16"/>
        <w:szCs w:val="16"/>
      </w:rPr>
      <w:t>Deutsche Bahn AG, Potsdamer Platz 2, 10785 Berlin, Deutschland</w:t>
    </w:r>
    <w:r w:rsidRPr="00013934">
      <w:rPr>
        <w:sz w:val="16"/>
        <w:szCs w:val="16"/>
      </w:rPr>
      <w:tab/>
      <w:t>031/2026</w:t>
    </w:r>
  </w:p>
  <w:p w14:paraId="52729E05" w14:textId="77777777" w:rsidR="004272AD" w:rsidRPr="00013934" w:rsidRDefault="004272AD" w:rsidP="004272AD">
    <w:pPr>
      <w:spacing w:line="216" w:lineRule="exact"/>
      <w:rPr>
        <w:sz w:val="16"/>
        <w:szCs w:val="16"/>
      </w:rPr>
    </w:pPr>
    <w:r w:rsidRPr="00013934">
      <w:rPr>
        <w:sz w:val="16"/>
        <w:szCs w:val="16"/>
      </w:rPr>
      <w:t>deutschebahn.com/presse, x.com/</w:t>
    </w:r>
    <w:proofErr w:type="spellStart"/>
    <w:r w:rsidRPr="00013934">
      <w:rPr>
        <w:sz w:val="16"/>
        <w:szCs w:val="16"/>
      </w:rPr>
      <w:t>db_presse</w:t>
    </w:r>
    <w:proofErr w:type="spellEnd"/>
  </w:p>
  <w:p w14:paraId="6BEBEEF5" w14:textId="1224F4DE" w:rsidR="000A1E06" w:rsidRPr="00013934" w:rsidRDefault="004272AD" w:rsidP="004272AD">
    <w:pPr>
      <w:pStyle w:val="Umschlagabsenderadresse"/>
      <w:rPr>
        <w:sz w:val="16"/>
        <w:szCs w:val="16"/>
      </w:rPr>
    </w:pPr>
    <w:r w:rsidRPr="00013934">
      <w:rPr>
        <w:sz w:val="16"/>
        <w:szCs w:val="16"/>
      </w:rPr>
      <w:tab/>
    </w:r>
  </w:p>
  <w:p w14:paraId="553B1587" w14:textId="2DA7ABB6" w:rsidR="009C3046" w:rsidRDefault="009C3046" w:rsidP="009C3046">
    <w:pPr>
      <w:pStyle w:val="zzSeitenangabe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5EB23" w14:textId="77777777" w:rsidR="007C3988" w:rsidRDefault="007C3988" w:rsidP="009C3046">
      <w:r>
        <w:separator/>
      </w:r>
    </w:p>
  </w:footnote>
  <w:footnote w:type="continuationSeparator" w:id="0">
    <w:p w14:paraId="67BEA82C" w14:textId="77777777" w:rsidR="007C3988" w:rsidRDefault="007C3988" w:rsidP="009C30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723CC" w14:textId="0EEAF9CB" w:rsidR="000005DA" w:rsidRDefault="000005DA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677D9951" wp14:editId="2D52D5A2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2576195" cy="363855"/>
              <wp:effectExtent l="0" t="0" r="14605" b="17145"/>
              <wp:wrapNone/>
              <wp:docPr id="895585044" name="Textfeld 2" descr="          DB Vertraulich / DB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76195" cy="3638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ADF681" w14:textId="62D67553" w:rsidR="000005DA" w:rsidRPr="000005DA" w:rsidRDefault="000005DA" w:rsidP="000005DA">
                          <w:pPr>
                            <w:rPr>
                              <w:rFonts w:ascii="DB Neo Office" w:eastAsia="DB Neo Office" w:hAnsi="DB Neo Office" w:cs="DB Neo Office"/>
                              <w:noProof/>
                              <w:color w:val="EC0016"/>
                            </w:rPr>
                          </w:pPr>
                          <w:r w:rsidRPr="000005DA">
                            <w:rPr>
                              <w:rFonts w:ascii="DB Neo Office" w:eastAsia="DB Neo Office" w:hAnsi="DB Neo Office" w:cs="DB Neo Office"/>
                              <w:noProof/>
                              <w:color w:val="EC0016"/>
                            </w:rPr>
                            <w:t xml:space="preserve">          DB Vertraulich / DB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7D9951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          DB Vertraulich / DB confidential" style="position:absolute;margin-left:0;margin-top:0;width:202.85pt;height:28.65pt;z-index:251658241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" filled="f" stroked="f">
              <v:textbox style="mso-fit-shape-to-text:t" inset="20pt,15pt,0,0">
                <w:txbxContent>
                  <w:p w14:paraId="2EADF681" w14:textId="62D67553" w:rsidR="000005DA" w:rsidRPr="000005DA" w:rsidRDefault="000005DA" w:rsidP="000005DA">
                    <w:pPr>
                      <w:rPr>
                        <w:rFonts w:ascii="DB Neo Office" w:eastAsia="DB Neo Office" w:hAnsi="DB Neo Office" w:cs="DB Neo Office"/>
                        <w:noProof/>
                        <w:color w:val="EC0016"/>
                      </w:rPr>
                    </w:pPr>
                    <w:r w:rsidRPr="000005DA">
                      <w:rPr>
                        <w:rFonts w:ascii="DB Neo Office" w:eastAsia="DB Neo Office" w:hAnsi="DB Neo Office" w:cs="DB Neo Office"/>
                        <w:noProof/>
                        <w:color w:val="EC0016"/>
                      </w:rPr>
                      <w:t xml:space="preserve">          DB Vertraulich / DB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E30E3" w14:textId="230D10B5" w:rsidR="00D7022D" w:rsidRDefault="000005DA" w:rsidP="00B90E7E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4746B43D" wp14:editId="6E639551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2576195" cy="363855"/>
              <wp:effectExtent l="0" t="0" r="14605" b="17145"/>
              <wp:wrapNone/>
              <wp:docPr id="185857491" name="Textfeld 3" descr="          DB Vertraulich / DB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76195" cy="3638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460A1C8" w14:textId="2A2B47A1" w:rsidR="000005DA" w:rsidRPr="000005DA" w:rsidRDefault="000005DA" w:rsidP="000005DA">
                          <w:pPr>
                            <w:rPr>
                              <w:rFonts w:ascii="DB Neo Office" w:eastAsia="DB Neo Office" w:hAnsi="DB Neo Office" w:cs="DB Neo Office"/>
                              <w:noProof/>
                              <w:color w:val="EC0016"/>
                            </w:rPr>
                          </w:pPr>
                          <w:r w:rsidRPr="000005DA">
                            <w:rPr>
                              <w:rFonts w:ascii="DB Neo Office" w:eastAsia="DB Neo Office" w:hAnsi="DB Neo Office" w:cs="DB Neo Office"/>
                              <w:noProof/>
                              <w:color w:val="EC0016"/>
                            </w:rPr>
                            <w:t xml:space="preserve">          DB Vertraulich / DB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46B43D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          DB Vertraulich / DB confidential" style="position:absolute;margin-left:0;margin-top:0;width:202.85pt;height:28.65pt;z-index:251658242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" filled="f" stroked="f">
              <v:textbox style="mso-fit-shape-to-text:t" inset="20pt,15pt,0,0">
                <w:txbxContent>
                  <w:p w14:paraId="2460A1C8" w14:textId="2A2B47A1" w:rsidR="000005DA" w:rsidRPr="000005DA" w:rsidRDefault="000005DA" w:rsidP="000005DA">
                    <w:pPr>
                      <w:rPr>
                        <w:rFonts w:ascii="DB Neo Office" w:eastAsia="DB Neo Office" w:hAnsi="DB Neo Office" w:cs="DB Neo Office"/>
                        <w:noProof/>
                        <w:color w:val="EC0016"/>
                      </w:rPr>
                    </w:pPr>
                    <w:r w:rsidRPr="000005DA">
                      <w:rPr>
                        <w:rFonts w:ascii="DB Neo Office" w:eastAsia="DB Neo Office" w:hAnsi="DB Neo Office" w:cs="DB Neo Office"/>
                        <w:noProof/>
                        <w:color w:val="EC0016"/>
                      </w:rPr>
                      <w:t xml:space="preserve">          DB Vertraulich / DB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D7022D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5668EF73" wp14:editId="12B70192">
              <wp:simplePos x="0" y="0"/>
              <wp:positionH relativeFrom="margin">
                <wp:posOffset>-3810</wp:posOffset>
              </wp:positionH>
              <wp:positionV relativeFrom="page">
                <wp:posOffset>542925</wp:posOffset>
              </wp:positionV>
              <wp:extent cx="1800000" cy="540000"/>
              <wp:effectExtent l="0" t="0" r="10160" b="12700"/>
              <wp:wrapNone/>
              <wp:docPr id="1849807416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00000" cy="54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0ED296A" w14:textId="77777777" w:rsidR="00B90E7E" w:rsidRDefault="00EE2DD8" w:rsidP="00B90E7E">
                          <w:pPr>
                            <w:pStyle w:val="Bild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6AC1482F" wp14:editId="13FB3095">
                                <wp:extent cx="1703857" cy="378000"/>
                                <wp:effectExtent l="0" t="0" r="0" b="3175"/>
                                <wp:docPr id="1538406388" name="Grafik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538406388" name="Grafik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03857" cy="378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="007A2154">
                            <w:t> 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68EF73" id="_x0000_s1028" type="#_x0000_t202" style="position:absolute;margin-left:-.3pt;margin-top:42.75pt;width:141.75pt;height:42.5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" filled="f" stroked="f" strokeweight=".5pt">
              <v:textbox inset="0,0,0,0">
                <w:txbxContent>
                  <w:p w14:paraId="00ED296A" w14:textId="77777777" w:rsidR="00B90E7E" w:rsidRDefault="00EE2DD8" w:rsidP="00B90E7E">
                    <w:pPr>
                      <w:pStyle w:val="Bild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6AC1482F" wp14:editId="13FB3095">
                          <wp:extent cx="1703857" cy="378000"/>
                          <wp:effectExtent l="0" t="0" r="0" b="3175"/>
                          <wp:docPr id="1538406388" name="Grafik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538406388" name="Grafik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03857" cy="378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7A2154">
                      <w:t> 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  <w:bookmarkStart w:id="0" w:name="_Hlk205209248" w:displacedByCustomXml="next"/>
  <w:sdt>
    <w:sdtPr>
      <w:alias w:val="Formulare.Logozusatz"/>
      <w:tag w:val="Formulare.Logozusatz"/>
      <w:id w:val="-1758513061"/>
      <w:showingPlcHdr/>
      <w:picture/>
    </w:sdtPr>
    <w:sdtContent>
      <w:p w14:paraId="108656D9" w14:textId="77777777" w:rsidR="007A2154" w:rsidRDefault="007A2154" w:rsidP="007A2154">
        <w:pPr>
          <w:pStyle w:val="zzLogozusatz"/>
          <w:framePr w:wrap="around"/>
        </w:pPr>
        <w:r>
          <w:rPr>
            <w:noProof/>
          </w:rPr>
          <w:drawing>
            <wp:inline distT="0" distB="0" distL="0" distR="0" wp14:anchorId="11C3FC02" wp14:editId="26A79485">
              <wp:extent cx="3933825" cy="381000"/>
              <wp:effectExtent l="0" t="0" r="9525" b="0"/>
              <wp:docPr id="3" name="Bild 3" descr="Ein Bild, das weiß, Design enthält.&#10;&#10;KI-generierte Inhalte können fehlerhaft sein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Bild 3" descr="Ein Bild, das weiß, Design enthält.&#10;&#10;KI-generierte Inhalte können fehlerhaft sein.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933825" cy="381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  <w:bookmarkEnd w:id="0" w:displacedByCustomXml="prev"/>
  <w:p w14:paraId="0CBE8945" w14:textId="77777777" w:rsidR="00B90E7E" w:rsidRDefault="00B90E7E" w:rsidP="00D7022D">
    <w:pPr>
      <w:pStyle w:val="zzLogozusatz"/>
      <w:framePr w:wrap="aroun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6232B" w14:textId="14D18610" w:rsidR="007E030C" w:rsidRDefault="00377C70" w:rsidP="000D591A">
    <w:pPr>
      <w:pStyle w:val="berschrift1"/>
      <w:jc w:val="center"/>
      <w:rPr>
        <w:rFonts w:ascii="DB Neo Head Black" w:hAnsi="DB Neo Head Black"/>
        <w:bCs/>
      </w:rPr>
    </w:pPr>
    <w:bookmarkStart w:id="1" w:name="_Hlk172901594"/>
    <w:r w:rsidRPr="00F0783A">
      <w:rPr>
        <w:rFonts w:ascii="DB Neo Head Black" w:hAnsi="DB Neo Head Black"/>
        <w:b/>
        <w:bCs/>
        <w:noProof/>
      </w:rPr>
      <w:drawing>
        <wp:anchor distT="0" distB="0" distL="114300" distR="114300" simplePos="0" relativeHeight="251660290" behindDoc="0" locked="0" layoutInCell="1" allowOverlap="1" wp14:anchorId="4510C8A3" wp14:editId="068A4F41">
          <wp:simplePos x="0" y="0"/>
          <wp:positionH relativeFrom="page">
            <wp:posOffset>556260</wp:posOffset>
          </wp:positionH>
          <wp:positionV relativeFrom="page">
            <wp:posOffset>655320</wp:posOffset>
          </wp:positionV>
          <wp:extent cx="723568" cy="506498"/>
          <wp:effectExtent l="0" t="0" r="635" b="8255"/>
          <wp:wrapNone/>
          <wp:docPr id="46" name="Grafik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568" cy="5064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030C" w:rsidRPr="004B316F">
      <w:rPr>
        <w:rFonts w:ascii="DB Neo Head Black" w:hAnsi="DB Neo Head Black"/>
        <w:bCs/>
      </w:rPr>
      <w:t xml:space="preserve">Bahnhöfe </w:t>
    </w:r>
    <w:proofErr w:type="spellStart"/>
    <w:r w:rsidR="007E030C" w:rsidRPr="004B316F">
      <w:rPr>
        <w:rFonts w:ascii="DB Neo Head Black" w:hAnsi="DB Neo Head Black"/>
        <w:bCs/>
      </w:rPr>
      <w:t>Lohsa</w:t>
    </w:r>
    <w:proofErr w:type="spellEnd"/>
    <w:r w:rsidR="007E030C" w:rsidRPr="004B316F">
      <w:rPr>
        <w:rFonts w:ascii="DB Neo Head Black" w:hAnsi="DB Neo Head Black"/>
        <w:bCs/>
      </w:rPr>
      <w:t xml:space="preserve">, Uhyst, </w:t>
    </w:r>
    <w:proofErr w:type="spellStart"/>
    <w:r w:rsidR="007E030C" w:rsidRPr="004B316F">
      <w:rPr>
        <w:rFonts w:ascii="DB Neo Head Black" w:hAnsi="DB Neo Head Black"/>
        <w:bCs/>
      </w:rPr>
      <w:t>Klitten</w:t>
    </w:r>
    <w:proofErr w:type="spellEnd"/>
    <w:r w:rsidR="007E030C" w:rsidRPr="004B316F">
      <w:rPr>
        <w:rFonts w:ascii="DB Neo Head Black" w:hAnsi="DB Neo Head Black"/>
        <w:bCs/>
      </w:rPr>
      <w:t xml:space="preserve">, </w:t>
    </w:r>
    <w:proofErr w:type="spellStart"/>
    <w:r w:rsidR="007E030C" w:rsidRPr="004B316F">
      <w:rPr>
        <w:rFonts w:ascii="DB Neo Head Black" w:hAnsi="DB Neo Head Black"/>
        <w:bCs/>
      </w:rPr>
      <w:t>Mücka</w:t>
    </w:r>
    <w:proofErr w:type="spellEnd"/>
    <w:r w:rsidR="007E030C" w:rsidRPr="004B316F">
      <w:rPr>
        <w:rFonts w:ascii="DB Neo Head Black" w:hAnsi="DB Neo Head Black"/>
        <w:bCs/>
      </w:rPr>
      <w:t>, Petershain und Niesky zukunftsfähig modernisiert</w:t>
    </w:r>
  </w:p>
  <w:p w14:paraId="4364E43E" w14:textId="1B4C79A4" w:rsidR="008B4715" w:rsidRPr="008B4715" w:rsidRDefault="008B4715" w:rsidP="000D591A">
    <w:pPr>
      <w:jc w:val="center"/>
    </w:pPr>
    <w:r>
      <w:t>(Anlage zur PI 031/2026)</w:t>
    </w:r>
  </w:p>
  <w:p w14:paraId="0FC1868E" w14:textId="0F0FB904" w:rsidR="00993AFA" w:rsidRPr="007E030C" w:rsidRDefault="00993AFA" w:rsidP="007E030C">
    <w:pPr>
      <w:pStyle w:val="Kopfzeile"/>
    </w:pPr>
  </w:p>
  <w:bookmarkEnd w:id="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87D"/>
    <w:rsid w:val="000005DA"/>
    <w:rsid w:val="00000E48"/>
    <w:rsid w:val="00013934"/>
    <w:rsid w:val="000159CA"/>
    <w:rsid w:val="0001672C"/>
    <w:rsid w:val="00041D5A"/>
    <w:rsid w:val="00044356"/>
    <w:rsid w:val="00050AC8"/>
    <w:rsid w:val="0005313D"/>
    <w:rsid w:val="0005409B"/>
    <w:rsid w:val="00055D1F"/>
    <w:rsid w:val="000617FC"/>
    <w:rsid w:val="00065AB8"/>
    <w:rsid w:val="0006695B"/>
    <w:rsid w:val="000A1E06"/>
    <w:rsid w:val="000C5610"/>
    <w:rsid w:val="000D591A"/>
    <w:rsid w:val="000F0AEE"/>
    <w:rsid w:val="000F10BB"/>
    <w:rsid w:val="00114F81"/>
    <w:rsid w:val="00115F88"/>
    <w:rsid w:val="0012102D"/>
    <w:rsid w:val="00123CD8"/>
    <w:rsid w:val="00136B65"/>
    <w:rsid w:val="00157C88"/>
    <w:rsid w:val="0016610E"/>
    <w:rsid w:val="001704FA"/>
    <w:rsid w:val="00194AFE"/>
    <w:rsid w:val="00197123"/>
    <w:rsid w:val="001A3BCE"/>
    <w:rsid w:val="001F6919"/>
    <w:rsid w:val="002347BD"/>
    <w:rsid w:val="00264F08"/>
    <w:rsid w:val="002A6FE6"/>
    <w:rsid w:val="002D7D2B"/>
    <w:rsid w:val="002F73DF"/>
    <w:rsid w:val="0031252A"/>
    <w:rsid w:val="00343DB5"/>
    <w:rsid w:val="00352691"/>
    <w:rsid w:val="0035324B"/>
    <w:rsid w:val="0036187D"/>
    <w:rsid w:val="0036307A"/>
    <w:rsid w:val="00363AF0"/>
    <w:rsid w:val="00367F53"/>
    <w:rsid w:val="003729FB"/>
    <w:rsid w:val="00377C70"/>
    <w:rsid w:val="0038214B"/>
    <w:rsid w:val="00385129"/>
    <w:rsid w:val="00393B32"/>
    <w:rsid w:val="003961B1"/>
    <w:rsid w:val="003A4814"/>
    <w:rsid w:val="003D129C"/>
    <w:rsid w:val="003E32DE"/>
    <w:rsid w:val="003E38A3"/>
    <w:rsid w:val="003E4DB7"/>
    <w:rsid w:val="003F0FFC"/>
    <w:rsid w:val="0040222A"/>
    <w:rsid w:val="00403372"/>
    <w:rsid w:val="00413A29"/>
    <w:rsid w:val="00414E79"/>
    <w:rsid w:val="004272AD"/>
    <w:rsid w:val="00430F82"/>
    <w:rsid w:val="0045382A"/>
    <w:rsid w:val="00456F2B"/>
    <w:rsid w:val="00462A09"/>
    <w:rsid w:val="00475C23"/>
    <w:rsid w:val="00480C6E"/>
    <w:rsid w:val="004810EB"/>
    <w:rsid w:val="0049241D"/>
    <w:rsid w:val="004A752E"/>
    <w:rsid w:val="004E63AA"/>
    <w:rsid w:val="00500200"/>
    <w:rsid w:val="00501A17"/>
    <w:rsid w:val="00505829"/>
    <w:rsid w:val="0050751D"/>
    <w:rsid w:val="0051242C"/>
    <w:rsid w:val="00515AB1"/>
    <w:rsid w:val="00523820"/>
    <w:rsid w:val="00523A78"/>
    <w:rsid w:val="005353A3"/>
    <w:rsid w:val="005650E0"/>
    <w:rsid w:val="00565940"/>
    <w:rsid w:val="005801D2"/>
    <w:rsid w:val="00582A9E"/>
    <w:rsid w:val="005970EE"/>
    <w:rsid w:val="005A2CE0"/>
    <w:rsid w:val="005A4A45"/>
    <w:rsid w:val="005B58D5"/>
    <w:rsid w:val="005F2E31"/>
    <w:rsid w:val="00601FD2"/>
    <w:rsid w:val="00614E58"/>
    <w:rsid w:val="00656F3D"/>
    <w:rsid w:val="0066089D"/>
    <w:rsid w:val="00662919"/>
    <w:rsid w:val="006773AA"/>
    <w:rsid w:val="006830B9"/>
    <w:rsid w:val="00693B43"/>
    <w:rsid w:val="006A1AA2"/>
    <w:rsid w:val="006A46D9"/>
    <w:rsid w:val="006D696C"/>
    <w:rsid w:val="006E6858"/>
    <w:rsid w:val="006E761A"/>
    <w:rsid w:val="006E7B1F"/>
    <w:rsid w:val="00716B40"/>
    <w:rsid w:val="0072630D"/>
    <w:rsid w:val="00727DB8"/>
    <w:rsid w:val="0074005C"/>
    <w:rsid w:val="007524F9"/>
    <w:rsid w:val="00770643"/>
    <w:rsid w:val="00785980"/>
    <w:rsid w:val="00791346"/>
    <w:rsid w:val="007A2154"/>
    <w:rsid w:val="007A6C2C"/>
    <w:rsid w:val="007C3988"/>
    <w:rsid w:val="007E030C"/>
    <w:rsid w:val="007E69F8"/>
    <w:rsid w:val="007E7178"/>
    <w:rsid w:val="007F2627"/>
    <w:rsid w:val="00801E8C"/>
    <w:rsid w:val="00805D7A"/>
    <w:rsid w:val="00824B0F"/>
    <w:rsid w:val="00827B35"/>
    <w:rsid w:val="00830434"/>
    <w:rsid w:val="008500A1"/>
    <w:rsid w:val="00862A0E"/>
    <w:rsid w:val="008673B5"/>
    <w:rsid w:val="0087705A"/>
    <w:rsid w:val="00884DDE"/>
    <w:rsid w:val="008A0BFF"/>
    <w:rsid w:val="008B4715"/>
    <w:rsid w:val="008E5914"/>
    <w:rsid w:val="00911831"/>
    <w:rsid w:val="00913BF6"/>
    <w:rsid w:val="00925E4C"/>
    <w:rsid w:val="0093016D"/>
    <w:rsid w:val="00975132"/>
    <w:rsid w:val="00993AFA"/>
    <w:rsid w:val="009B1B13"/>
    <w:rsid w:val="009B3508"/>
    <w:rsid w:val="009B43B8"/>
    <w:rsid w:val="009C11D4"/>
    <w:rsid w:val="009C3046"/>
    <w:rsid w:val="009D3CE4"/>
    <w:rsid w:val="009E3CE4"/>
    <w:rsid w:val="009E66CB"/>
    <w:rsid w:val="009F355A"/>
    <w:rsid w:val="009F675A"/>
    <w:rsid w:val="00A02F75"/>
    <w:rsid w:val="00A23F27"/>
    <w:rsid w:val="00A72623"/>
    <w:rsid w:val="00A74D28"/>
    <w:rsid w:val="00AB3F25"/>
    <w:rsid w:val="00AB7BBC"/>
    <w:rsid w:val="00AC5A73"/>
    <w:rsid w:val="00AE046D"/>
    <w:rsid w:val="00AF32A7"/>
    <w:rsid w:val="00B50CA2"/>
    <w:rsid w:val="00B71534"/>
    <w:rsid w:val="00B718CF"/>
    <w:rsid w:val="00B71CD9"/>
    <w:rsid w:val="00B7449C"/>
    <w:rsid w:val="00B7486E"/>
    <w:rsid w:val="00B86603"/>
    <w:rsid w:val="00B90E7E"/>
    <w:rsid w:val="00B94C2E"/>
    <w:rsid w:val="00BA33FB"/>
    <w:rsid w:val="00BB755B"/>
    <w:rsid w:val="00BC0E9E"/>
    <w:rsid w:val="00BC249F"/>
    <w:rsid w:val="00BD0477"/>
    <w:rsid w:val="00BE278C"/>
    <w:rsid w:val="00C01876"/>
    <w:rsid w:val="00C02B28"/>
    <w:rsid w:val="00C130CB"/>
    <w:rsid w:val="00C1535E"/>
    <w:rsid w:val="00C24BE5"/>
    <w:rsid w:val="00C3095C"/>
    <w:rsid w:val="00C466C6"/>
    <w:rsid w:val="00C747B7"/>
    <w:rsid w:val="00C81928"/>
    <w:rsid w:val="00CC15BA"/>
    <w:rsid w:val="00CD071E"/>
    <w:rsid w:val="00CD52B6"/>
    <w:rsid w:val="00CE59C2"/>
    <w:rsid w:val="00D47D00"/>
    <w:rsid w:val="00D47FD6"/>
    <w:rsid w:val="00D7022D"/>
    <w:rsid w:val="00D71FA0"/>
    <w:rsid w:val="00D7312C"/>
    <w:rsid w:val="00D76445"/>
    <w:rsid w:val="00D774D3"/>
    <w:rsid w:val="00D96AD2"/>
    <w:rsid w:val="00DA064C"/>
    <w:rsid w:val="00DA4D82"/>
    <w:rsid w:val="00DB2A0D"/>
    <w:rsid w:val="00DC004D"/>
    <w:rsid w:val="00DC3C14"/>
    <w:rsid w:val="00DC5D15"/>
    <w:rsid w:val="00DC7C15"/>
    <w:rsid w:val="00E0360B"/>
    <w:rsid w:val="00E0715D"/>
    <w:rsid w:val="00E26B3C"/>
    <w:rsid w:val="00E33EA1"/>
    <w:rsid w:val="00E34BEA"/>
    <w:rsid w:val="00E426E0"/>
    <w:rsid w:val="00E469D8"/>
    <w:rsid w:val="00E55FF7"/>
    <w:rsid w:val="00E92975"/>
    <w:rsid w:val="00E971F7"/>
    <w:rsid w:val="00EB0310"/>
    <w:rsid w:val="00EB2072"/>
    <w:rsid w:val="00EB62E3"/>
    <w:rsid w:val="00EB771D"/>
    <w:rsid w:val="00EC4EE4"/>
    <w:rsid w:val="00EE2DD8"/>
    <w:rsid w:val="00EE4914"/>
    <w:rsid w:val="00F246A6"/>
    <w:rsid w:val="00F369B1"/>
    <w:rsid w:val="00F44A48"/>
    <w:rsid w:val="00F46821"/>
    <w:rsid w:val="00F47B36"/>
    <w:rsid w:val="00F50B6B"/>
    <w:rsid w:val="00F51E4A"/>
    <w:rsid w:val="00F5616B"/>
    <w:rsid w:val="00F66D94"/>
    <w:rsid w:val="00FB4176"/>
    <w:rsid w:val="00FE5E7B"/>
    <w:rsid w:val="00FF6272"/>
    <w:rsid w:val="00FF7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73291B"/>
  <w15:chartTrackingRefBased/>
  <w15:docId w15:val="{849A09FF-5D63-4978-834D-40C54B28C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index heading" w:semiHidden="1"/>
    <w:lsdException w:name="caption" w:semiHidden="1" w:uiPriority="7"/>
    <w:lsdException w:name="table of figures" w:semiHidden="1"/>
    <w:lsdException w:name="envelope address" w:qFormat="1"/>
    <w:lsdException w:name="envelope return" w:qFormat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/>
    <w:lsdException w:name="Closing" w:semiHidden="1"/>
    <w:lsdException w:name="Signature" w:qFormat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semiHidden="1"/>
    <w:lsdException w:name="Date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Strong" w:uiPriority="1"/>
    <w:lsdException w:name="Emphasis" w:uiPriority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uiPriority="21"/>
    <w:lsdException w:name="Subtle Reference" w:semiHidden="1" w:uiPriority="31"/>
    <w:lsdException w:name="Intense Reference" w:uiPriority="32"/>
    <w:lsdException w:name="Book Title" w:semiHidden="1" w:uiPriority="33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/>
    <w:lsdException w:name="Smart Link" w:semiHidden="1"/>
  </w:latentStyles>
  <w:style w:type="paragraph" w:default="1" w:styleId="Standard">
    <w:name w:val="Normal"/>
    <w:qFormat/>
    <w:rsid w:val="00805D7A"/>
    <w:rPr>
      <w:kern w:val="11"/>
    </w:rPr>
  </w:style>
  <w:style w:type="paragraph" w:styleId="berschrift1">
    <w:name w:val="heading 1"/>
    <w:basedOn w:val="Standard"/>
    <w:next w:val="Standard"/>
    <w:link w:val="berschrift1Zchn"/>
    <w:uiPriority w:val="9"/>
    <w:semiHidden/>
    <w:rsid w:val="00AF32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D3038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rsid w:val="00AF32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D3038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rsid w:val="00AF32A7"/>
    <w:pPr>
      <w:keepNext/>
      <w:keepLines/>
      <w:spacing w:before="160" w:after="80"/>
      <w:outlineLvl w:val="2"/>
    </w:pPr>
    <w:rPr>
      <w:rFonts w:eastAsiaTheme="majorEastAsia" w:cstheme="majorBidi"/>
      <w:color w:val="2D3038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AF32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D3038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AF32A7"/>
    <w:pPr>
      <w:keepNext/>
      <w:keepLines/>
      <w:spacing w:before="80" w:after="40"/>
      <w:outlineLvl w:val="4"/>
    </w:pPr>
    <w:rPr>
      <w:rFonts w:eastAsiaTheme="majorEastAsia" w:cstheme="majorBidi"/>
      <w:color w:val="2D3038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AF32A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AF32A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AF32A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AF32A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801E8C"/>
    <w:rPr>
      <w:rFonts w:asciiTheme="majorHAnsi" w:eastAsiaTheme="majorEastAsia" w:hAnsiTheme="majorHAnsi" w:cstheme="majorBidi"/>
      <w:color w:val="2D3038" w:themeColor="accent1" w:themeShade="BF"/>
      <w:kern w:val="11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01E8C"/>
    <w:rPr>
      <w:rFonts w:asciiTheme="majorHAnsi" w:eastAsiaTheme="majorEastAsia" w:hAnsiTheme="majorHAnsi" w:cstheme="majorBidi"/>
      <w:color w:val="2D3038" w:themeColor="accent1" w:themeShade="BF"/>
      <w:kern w:val="1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01E8C"/>
    <w:rPr>
      <w:rFonts w:eastAsiaTheme="majorEastAsia" w:cstheme="majorBidi"/>
      <w:color w:val="2D3038" w:themeColor="accent1" w:themeShade="BF"/>
      <w:kern w:val="11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01E8C"/>
    <w:rPr>
      <w:rFonts w:eastAsiaTheme="majorEastAsia" w:cstheme="majorBidi"/>
      <w:i/>
      <w:iCs/>
      <w:color w:val="2D3038" w:themeColor="accent1" w:themeShade="BF"/>
      <w:kern w:val="1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91346"/>
    <w:rPr>
      <w:rFonts w:eastAsiaTheme="majorEastAsia" w:cstheme="majorBidi"/>
      <w:color w:val="2D3038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9134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9134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9134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9134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semiHidden/>
    <w:rsid w:val="00AF32A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801E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semiHidden/>
    <w:rsid w:val="00AF32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801E8C"/>
    <w:rPr>
      <w:rFonts w:eastAsiaTheme="majorEastAsia" w:cstheme="majorBidi"/>
      <w:color w:val="595959" w:themeColor="text1" w:themeTint="A6"/>
      <w:spacing w:val="15"/>
      <w:kern w:val="11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semiHidden/>
    <w:rsid w:val="00AF32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79134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99"/>
    <w:semiHidden/>
    <w:rsid w:val="00AF32A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semiHidden/>
    <w:rsid w:val="00AF32A7"/>
    <w:rPr>
      <w:i/>
      <w:iCs/>
      <w:color w:val="2D3038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AF32A7"/>
    <w:pPr>
      <w:pBdr>
        <w:top w:val="single" w:sz="4" w:space="10" w:color="2D3038" w:themeColor="accent1" w:themeShade="BF"/>
        <w:bottom w:val="single" w:sz="4" w:space="10" w:color="2D3038" w:themeColor="accent1" w:themeShade="BF"/>
      </w:pBdr>
      <w:spacing w:before="360" w:after="360"/>
      <w:ind w:left="864" w:right="864"/>
      <w:jc w:val="center"/>
    </w:pPr>
    <w:rPr>
      <w:i/>
      <w:iCs/>
      <w:color w:val="2D3038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91346"/>
    <w:rPr>
      <w:i/>
      <w:iCs/>
      <w:color w:val="2D3038" w:themeColor="accent1" w:themeShade="BF"/>
    </w:rPr>
  </w:style>
  <w:style w:type="character" w:styleId="IntensiverVerweis">
    <w:name w:val="Intense Reference"/>
    <w:basedOn w:val="Absatz-Standardschriftart"/>
    <w:uiPriority w:val="32"/>
    <w:semiHidden/>
    <w:rsid w:val="00AF32A7"/>
    <w:rPr>
      <w:b/>
      <w:bCs/>
      <w:smallCaps/>
      <w:color w:val="2D3038" w:themeColor="accent1" w:themeShade="BF"/>
      <w:spacing w:val="5"/>
    </w:rPr>
  </w:style>
  <w:style w:type="table" w:styleId="Tabellenraster">
    <w:name w:val="Table Grid"/>
    <w:basedOn w:val="NormaleTabelle"/>
    <w:uiPriority w:val="39"/>
    <w:rsid w:val="007913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ayout-TabelleDB">
    <w:name w:val="Layout-Tabelle DB"/>
    <w:basedOn w:val="NormaleTabelle"/>
    <w:uiPriority w:val="99"/>
    <w:rsid w:val="003729FB"/>
    <w:tblPr>
      <w:tblCellMar>
        <w:left w:w="0" w:type="dxa"/>
        <w:right w:w="0" w:type="dxa"/>
      </w:tblCellMar>
    </w:tblPr>
  </w:style>
  <w:style w:type="paragraph" w:customStyle="1" w:styleId="Bild">
    <w:name w:val="Bild"/>
    <w:basedOn w:val="Standard"/>
    <w:next w:val="Standard"/>
    <w:uiPriority w:val="8"/>
    <w:rsid w:val="00E34BEA"/>
    <w:pPr>
      <w:keepLines/>
      <w:suppressAutoHyphens/>
    </w:pPr>
    <w:rPr>
      <w:color w:val="EC0016"/>
    </w:rPr>
  </w:style>
  <w:style w:type="paragraph" w:styleId="Fuzeile">
    <w:name w:val="footer"/>
    <w:aliases w:val="zz_Fußzeile"/>
    <w:basedOn w:val="Standard"/>
    <w:link w:val="FuzeileZchn"/>
    <w:uiPriority w:val="99"/>
    <w:rsid w:val="009C3046"/>
    <w:pPr>
      <w:tabs>
        <w:tab w:val="right" w:pos="9356"/>
      </w:tabs>
      <w:spacing w:line="168" w:lineRule="exact"/>
    </w:pPr>
    <w:rPr>
      <w:sz w:val="14"/>
    </w:rPr>
  </w:style>
  <w:style w:type="character" w:customStyle="1" w:styleId="FuzeileZchn">
    <w:name w:val="Fußzeile Zchn"/>
    <w:aliases w:val="zz_Fußzeile Zchn"/>
    <w:basedOn w:val="Absatz-Standardschriftart"/>
    <w:link w:val="Fuzeile"/>
    <w:uiPriority w:val="99"/>
    <w:rsid w:val="009C3046"/>
    <w:rPr>
      <w:sz w:val="14"/>
    </w:rPr>
  </w:style>
  <w:style w:type="paragraph" w:styleId="Kopfzeile">
    <w:name w:val="header"/>
    <w:aliases w:val="zz_Kopfzeile"/>
    <w:basedOn w:val="Standard"/>
    <w:link w:val="KopfzeileZchn"/>
    <w:uiPriority w:val="99"/>
    <w:rsid w:val="003961B1"/>
    <w:pPr>
      <w:tabs>
        <w:tab w:val="center" w:pos="4536"/>
        <w:tab w:val="right" w:pos="9072"/>
      </w:tabs>
      <w:spacing w:line="168" w:lineRule="exact"/>
    </w:pPr>
    <w:rPr>
      <w:sz w:val="14"/>
    </w:rPr>
  </w:style>
  <w:style w:type="character" w:customStyle="1" w:styleId="KopfzeileZchn">
    <w:name w:val="Kopfzeile Zchn"/>
    <w:aliases w:val="zz_Kopfzeile Zchn"/>
    <w:basedOn w:val="Absatz-Standardschriftart"/>
    <w:link w:val="Kopfzeile"/>
    <w:uiPriority w:val="99"/>
    <w:rsid w:val="003961B1"/>
    <w:rPr>
      <w:sz w:val="14"/>
    </w:rPr>
  </w:style>
  <w:style w:type="paragraph" w:styleId="Umschlagabsenderadresse">
    <w:name w:val="envelope return"/>
    <w:basedOn w:val="Standard"/>
    <w:uiPriority w:val="99"/>
    <w:semiHidden/>
    <w:qFormat/>
    <w:rsid w:val="00AC5A73"/>
    <w:pPr>
      <w:spacing w:line="168" w:lineRule="exact"/>
    </w:pPr>
    <w:rPr>
      <w:rFonts w:eastAsiaTheme="majorEastAsia" w:cstheme="majorBidi"/>
      <w:sz w:val="14"/>
      <w:szCs w:val="20"/>
    </w:rPr>
  </w:style>
  <w:style w:type="paragraph" w:styleId="Umschlagadresse">
    <w:name w:val="envelope address"/>
    <w:basedOn w:val="Standard"/>
    <w:uiPriority w:val="99"/>
    <w:semiHidden/>
    <w:qFormat/>
    <w:rsid w:val="00CD071E"/>
    <w:pPr>
      <w:framePr w:w="4320" w:h="2160" w:hRule="exact" w:hSpace="141" w:wrap="auto" w:hAnchor="page" w:xAlign="center" w:yAlign="bottom"/>
    </w:pPr>
    <w:rPr>
      <w:rFonts w:asciiTheme="majorHAnsi" w:eastAsiaTheme="majorEastAsia" w:hAnsiTheme="majorHAnsi" w:cstheme="majorBidi"/>
      <w:szCs w:val="24"/>
    </w:rPr>
  </w:style>
  <w:style w:type="paragraph" w:styleId="Datum">
    <w:name w:val="Date"/>
    <w:basedOn w:val="Standard"/>
    <w:next w:val="Standard"/>
    <w:link w:val="DatumZchn"/>
    <w:uiPriority w:val="99"/>
    <w:semiHidden/>
    <w:qFormat/>
    <w:rsid w:val="002D7D2B"/>
    <w:pPr>
      <w:jc w:val="right"/>
    </w:pPr>
  </w:style>
  <w:style w:type="character" w:customStyle="1" w:styleId="DatumZchn">
    <w:name w:val="Datum Zchn"/>
    <w:basedOn w:val="Absatz-Standardschriftart"/>
    <w:link w:val="Datum"/>
    <w:uiPriority w:val="99"/>
    <w:semiHidden/>
    <w:rsid w:val="00CD071E"/>
    <w:rPr>
      <w:kern w:val="11"/>
    </w:rPr>
  </w:style>
  <w:style w:type="paragraph" w:customStyle="1" w:styleId="Kontaktinfo">
    <w:name w:val="Kontaktinfo"/>
    <w:basedOn w:val="Standard"/>
    <w:uiPriority w:val="2"/>
    <w:semiHidden/>
    <w:qFormat/>
    <w:rsid w:val="009F355A"/>
    <w:pPr>
      <w:spacing w:line="216" w:lineRule="exact"/>
      <w:jc w:val="right"/>
    </w:pPr>
    <w:rPr>
      <w:sz w:val="18"/>
    </w:rPr>
  </w:style>
  <w:style w:type="paragraph" w:customStyle="1" w:styleId="zzSeitenangabe">
    <w:name w:val="zz_Seitenangabe"/>
    <w:basedOn w:val="Fuzeile"/>
    <w:uiPriority w:val="99"/>
    <w:rsid w:val="009C3046"/>
    <w:pPr>
      <w:spacing w:before="40"/>
    </w:pPr>
  </w:style>
  <w:style w:type="character" w:styleId="Platzhaltertext">
    <w:name w:val="Placeholder Text"/>
    <w:basedOn w:val="Absatz-Standardschriftart"/>
    <w:uiPriority w:val="99"/>
    <w:rsid w:val="000A1E06"/>
    <w:rPr>
      <w:color w:val="808080"/>
    </w:rPr>
  </w:style>
  <w:style w:type="paragraph" w:customStyle="1" w:styleId="Betreff">
    <w:name w:val="Betreff"/>
    <w:basedOn w:val="Standard"/>
    <w:next w:val="Standard"/>
    <w:uiPriority w:val="4"/>
    <w:qFormat/>
    <w:rsid w:val="00000E48"/>
    <w:rPr>
      <w:b/>
    </w:rPr>
  </w:style>
  <w:style w:type="paragraph" w:customStyle="1" w:styleId="zzFuzeileZusatzinfo">
    <w:name w:val="zz_Fußzeile_Zusatzinfo"/>
    <w:basedOn w:val="Fuzeile"/>
    <w:uiPriority w:val="99"/>
    <w:rsid w:val="00C01876"/>
    <w:pPr>
      <w:spacing w:line="132" w:lineRule="exact"/>
    </w:pPr>
    <w:rPr>
      <w:sz w:val="11"/>
    </w:rPr>
  </w:style>
  <w:style w:type="paragraph" w:styleId="Unterschrift">
    <w:name w:val="Signature"/>
    <w:basedOn w:val="Standard"/>
    <w:link w:val="UnterschriftZchn"/>
    <w:uiPriority w:val="99"/>
    <w:semiHidden/>
    <w:qFormat/>
    <w:rsid w:val="009D3CE4"/>
    <w:pPr>
      <w:spacing w:after="120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CD071E"/>
    <w:rPr>
      <w:kern w:val="11"/>
    </w:rPr>
  </w:style>
  <w:style w:type="paragraph" w:customStyle="1" w:styleId="zzLogozusatz">
    <w:name w:val="zz_Logozusatz"/>
    <w:basedOn w:val="Standard"/>
    <w:uiPriority w:val="99"/>
    <w:rsid w:val="007A2154"/>
    <w:pPr>
      <w:framePr w:w="7371" w:h="595" w:hRule="exact" w:wrap="around" w:vAnchor="page" w:hAnchor="page" w:xAlign="right" w:y="852" w:anchorLock="1"/>
      <w:ind w:right="851"/>
      <w:jc w:val="right"/>
    </w:pPr>
  </w:style>
  <w:style w:type="paragraph" w:customStyle="1" w:styleId="Datumseintrag">
    <w:name w:val="Datumseintrag"/>
    <w:basedOn w:val="Standard"/>
    <w:next w:val="Standard"/>
    <w:uiPriority w:val="3"/>
    <w:semiHidden/>
    <w:qFormat/>
    <w:rsid w:val="00CD071E"/>
    <w:pPr>
      <w:jc w:val="right"/>
    </w:pPr>
  </w:style>
  <w:style w:type="paragraph" w:customStyle="1" w:styleId="Absenderzeile">
    <w:name w:val="Absenderzeile"/>
    <w:basedOn w:val="Standard"/>
    <w:uiPriority w:val="2"/>
    <w:semiHidden/>
    <w:qFormat/>
    <w:rsid w:val="009E3CE4"/>
    <w:pPr>
      <w:spacing w:after="200" w:line="168" w:lineRule="exact"/>
      <w:contextualSpacing/>
    </w:pPr>
    <w:rPr>
      <w:rFonts w:eastAsiaTheme="majorEastAsia" w:cstheme="majorBidi"/>
      <w:sz w:val="14"/>
      <w:szCs w:val="20"/>
    </w:rPr>
  </w:style>
  <w:style w:type="paragraph" w:customStyle="1" w:styleId="Signatur">
    <w:name w:val="Signatur"/>
    <w:basedOn w:val="Standard"/>
    <w:uiPriority w:val="6"/>
    <w:qFormat/>
    <w:rsid w:val="00CD071E"/>
    <w:pPr>
      <w:spacing w:after="120"/>
    </w:pPr>
  </w:style>
  <w:style w:type="paragraph" w:customStyle="1" w:styleId="Anschrift">
    <w:name w:val="Anschrift"/>
    <w:basedOn w:val="Standard"/>
    <w:uiPriority w:val="2"/>
    <w:semiHidden/>
    <w:qFormat/>
    <w:rsid w:val="00E34BEA"/>
    <w:pPr>
      <w:spacing w:line="264" w:lineRule="exact"/>
    </w:pPr>
    <w:rPr>
      <w:rFonts w:eastAsia="DB Sans" w:cs="Times New Roman"/>
    </w:rPr>
  </w:style>
  <w:style w:type="paragraph" w:customStyle="1" w:styleId="Formulartyp">
    <w:name w:val="Formulartyp"/>
    <w:basedOn w:val="Standard"/>
    <w:next w:val="Standard"/>
    <w:uiPriority w:val="2"/>
    <w:rsid w:val="00E55FF7"/>
    <w:pPr>
      <w:spacing w:after="540"/>
    </w:pPr>
    <w:rPr>
      <w:rFonts w:eastAsia="Times New Roman" w:cs="Times New Roman"/>
      <w:b/>
      <w:sz w:val="28"/>
      <w:szCs w:val="20"/>
      <w:lang w:eastAsia="de-DE"/>
    </w:rPr>
  </w:style>
  <w:style w:type="table" w:customStyle="1" w:styleId="Standard-TabelleDB">
    <w:name w:val="Standard-Tabelle DB"/>
    <w:basedOn w:val="NormaleTabelle"/>
    <w:uiPriority w:val="99"/>
    <w:rsid w:val="00975132"/>
    <w:rPr>
      <w:rFonts w:ascii="DB Neo Office Cond" w:hAnsi="DB Neo Office Cond"/>
    </w:rPr>
    <w:tblPr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70" w:type="dxa"/>
        <w:left w:w="0" w:type="dxa"/>
        <w:bottom w:w="110" w:type="dxa"/>
        <w:right w:w="0" w:type="dxa"/>
      </w:tblCellMar>
    </w:tblPr>
    <w:tblStylePr w:type="firstRow">
      <w:rPr>
        <w:b/>
      </w:rPr>
      <w:tblPr/>
      <w:tcPr>
        <w:tcBorders>
          <w:top w:val="single" w:sz="4" w:space="0" w:color="auto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bsw.sharepoint.com/sites/DBType/DBVorlagen/DB%20InfraGO%20AG/Weitere%20Vorlagen%20-%20more%20templates/Agenda%20DE.dotm" TargetMode="External"/></Relationships>
</file>

<file path=word/theme/theme1.xml><?xml version="1.0" encoding="utf-8"?>
<a:theme xmlns:a="http://schemas.openxmlformats.org/drawingml/2006/main" name="Office">
  <a:themeElements>
    <a:clrScheme name="DB_Colors">
      <a:dk1>
        <a:srgbClr val="000000"/>
      </a:dk1>
      <a:lt1>
        <a:sysClr val="window" lastClr="FFFFFF"/>
      </a:lt1>
      <a:dk2>
        <a:srgbClr val="000000"/>
      </a:dk2>
      <a:lt2>
        <a:srgbClr val="D7DCE1"/>
      </a:lt2>
      <a:accent1>
        <a:srgbClr val="3C414B"/>
      </a:accent1>
      <a:accent2>
        <a:srgbClr val="868C96"/>
      </a:accent2>
      <a:accent3>
        <a:srgbClr val="D7DCE1"/>
      </a:accent3>
      <a:accent4>
        <a:srgbClr val="F0F3F5"/>
      </a:accent4>
      <a:accent5>
        <a:srgbClr val="EC0016"/>
      </a:accent5>
      <a:accent6>
        <a:srgbClr val="000000"/>
      </a:accent6>
      <a:hlink>
        <a:srgbClr val="000000"/>
      </a:hlink>
      <a:folHlink>
        <a:srgbClr val="000000"/>
      </a:folHlink>
    </a:clrScheme>
    <a:fontScheme name="DB Neo Office">
      <a:majorFont>
        <a:latin typeface="DB Neo Office"/>
        <a:ea typeface=""/>
        <a:cs typeface=""/>
      </a:majorFont>
      <a:minorFont>
        <a:latin typeface="DB Neo Office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wrap="square" lIns="0" tIns="0" rIns="0" bIns="0" rtlCol="0"/>
      <a:lstStyle/>
    </a:txDef>
  </a:objectDefaults>
  <a:extraClrSchemeLst/>
  <a:custClrLst>
    <a:custClr name="Yellow 700">
      <a:srgbClr val="FF9B00"/>
    </a:custClr>
    <a:custClr name="Orange 700">
      <a:srgbClr val="C05E00"/>
    </a:custClr>
    <a:custClr name="Red 700">
      <a:srgbClr val="9B000E"/>
    </a:custClr>
    <a:custClr name="Burgundy 700">
      <a:srgbClr val="641E32"/>
    </a:custClr>
    <a:custClr name="Pink 700">
      <a:srgbClr val="B80065"/>
    </a:custClr>
    <a:custClr name="Violett 700">
      <a:srgbClr val="581D70"/>
    </a:custClr>
    <a:custClr name="Blue 700">
      <a:srgbClr val="0A1E6E"/>
    </a:custClr>
    <a:custClr name="Cyan 700">
      <a:srgbClr val="006A96"/>
    </a:custClr>
    <a:custClr name="Turquiose 700">
      <a:srgbClr val="006E6B"/>
    </a:custClr>
    <a:custClr name="Green 700">
      <a:srgbClr val="165C27"/>
    </a:custClr>
    <a:custClr name="Yellow 500">
      <a:srgbClr val="FFD800"/>
    </a:custClr>
    <a:custClr name="Orange 500">
      <a:srgbClr val="F39200"/>
    </a:custClr>
    <a:custClr name="Red 500">
      <a:srgbClr val="EC0016"/>
    </a:custClr>
    <a:custClr name="Burgundy 500">
      <a:srgbClr val="A9455D"/>
    </a:custClr>
    <a:custClr name="Pink 500">
      <a:srgbClr val="E93E8F"/>
    </a:custClr>
    <a:custClr name="Violett 500">
      <a:srgbClr val="814997"/>
    </a:custClr>
    <a:custClr name="Blue 500">
      <a:srgbClr val="1455C0"/>
    </a:custClr>
    <a:custClr name="Cyan 500">
      <a:srgbClr val="309FD1"/>
    </a:custClr>
    <a:custClr name="Turquiose 500">
      <a:srgbClr val="00A099"/>
    </a:custClr>
    <a:custClr name="Green 500">
      <a:srgbClr val="408335"/>
    </a:custClr>
    <a:custClr name="Yellow 300">
      <a:srgbClr val="FFF876"/>
    </a:custClr>
    <a:custClr name="Orange 300">
      <a:srgbClr val="FACA7F"/>
    </a:custClr>
    <a:custClr name="Red 300">
      <a:srgbClr val="FA9090"/>
    </a:custClr>
    <a:custClr name="Burgundy 300">
      <a:srgbClr val="DA9AA8"/>
    </a:custClr>
    <a:custClr name="Pink 300">
      <a:srgbClr val="F4AECE"/>
    </a:custClr>
    <a:custClr name="Violett 300">
      <a:srgbClr val="C2A1C7"/>
    </a:custClr>
    <a:custClr name="Blue 300">
      <a:srgbClr val="73AEF4"/>
    </a:custClr>
    <a:custClr name="Cyan 300">
      <a:srgbClr val="84CFEF"/>
    </a:custClr>
    <a:custClr name="Turquiose 300">
      <a:srgbClr val="83CACA"/>
    </a:custClr>
    <a:custClr name="Green 300">
      <a:srgbClr val="8CBC80"/>
    </a:custClr>
    <a:custClr name="Yellow 100">
      <a:srgbClr val="FFFFDC"/>
    </a:custClr>
    <a:custClr name="Orange 100">
      <a:srgbClr val="FFF4D8"/>
    </a:custClr>
    <a:custClr name="Red 100">
      <a:srgbClr val="FEE6E6"/>
    </a:custClr>
    <a:custClr name="Burgundy 100">
      <a:srgbClr val="F4E8ED"/>
    </a:custClr>
    <a:custClr name="Pink 100">
      <a:srgbClr val="FDEEF8"/>
    </a:custClr>
    <a:custClr name="Violett 100">
      <a:srgbClr val="F4EEFA"/>
    </a:custClr>
    <a:custClr name="Blue 100">
      <a:srgbClr val="E0EFFB"/>
    </a:custClr>
    <a:custClr name="Cyan 100">
      <a:srgbClr val="E5FAFF"/>
    </a:custClr>
    <a:custClr name="Turquiose 100">
      <a:srgbClr val="E3F5F4"/>
    </a:custClr>
    <a:custClr name="Green 100">
      <a:srgbClr val="E2F3E5"/>
    </a:custClr>
    <a:custClr name="Light Green 700">
      <a:srgbClr val="44741A"/>
    </a:custClr>
    <a:custClr name="Light Green 500">
      <a:srgbClr val="63A615"/>
    </a:custClr>
    <a:custClr name="Light Green 300">
      <a:srgbClr val="9FD45F"/>
    </a:custClr>
    <a:custClr name="Light Green 100">
      <a:srgbClr val="EBF7DD"/>
    </a:custClr>
    <a:custClr name="Warm Grey 700">
      <a:srgbClr val="4F4B41"/>
    </a:custClr>
    <a:custClr name="Warm Grey 500">
      <a:srgbClr val="858379"/>
    </a:custClr>
    <a:custClr name="Warm Grey 300">
      <a:srgbClr val="BCBBB2"/>
    </a:custClr>
    <a:custClr name="Warm Grey 100">
      <a:srgbClr val="F5F4F1"/>
    </a:custClr>
    <a:custClr name="Black">
      <a:srgbClr val="000000"/>
    </a:custClr>
    <a:custClr name="White">
      <a:srgbClr val="FFFFFF"/>
    </a:custClr>
  </a:custClrLst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D7E070EA149444086A81EBF8E18BF04" ma:contentTypeVersion="14" ma:contentTypeDescription="Ein neues Dokument erstellen." ma:contentTypeScope="" ma:versionID="4f42fd6fd22132da9c0a77cdeca05feb">
  <xsd:schema xmlns:xsd="http://www.w3.org/2001/XMLSchema" xmlns:xs="http://www.w3.org/2001/XMLSchema" xmlns:p="http://schemas.microsoft.com/office/2006/metadata/properties" xmlns:ns2="e3e7164a-5f0d-42c8-bb07-a32adaad309e" xmlns:ns3="ffc9439d-5d73-4b1f-92aa-e5949cfe6bd5" targetNamespace="http://schemas.microsoft.com/office/2006/metadata/properties" ma:root="true" ma:fieldsID="3001c6cc26154ba976aa76f6f98ae214" ns2:_="" ns3:_="">
    <xsd:import namespace="e3e7164a-5f0d-42c8-bb07-a32adaad309e"/>
    <xsd:import namespace="ffc9439d-5d73-4b1f-92aa-e5949cfe6b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e7164a-5f0d-42c8-bb07-a32adaad30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c9439d-5d73-4b1f-92aa-e5949cfe6bd5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b882c815-e21e-4a7b-9119-52b25d32b0d8}" ma:internalName="TaxCatchAll" ma:showField="CatchAllData" ma:web="ffc9439d-5d73-4b1f-92aa-e5949cfe6bd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fc9439d-5d73-4b1f-92aa-e5949cfe6bd5" xsi:nil="true"/>
    <lcf76f155ced4ddcb4097134ff3c332f xmlns="e3e7164a-5f0d-42c8-bb07-a32adaad309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6D9945-DF00-4045-B796-4E149DD96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e7164a-5f0d-42c8-bb07-a32adaad309e"/>
    <ds:schemaRef ds:uri="ffc9439d-5d73-4b1f-92aa-e5949cfe6b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042264-DAE2-486D-9B46-006728E92413}">
  <ds:schemaRefs>
    <ds:schemaRef ds:uri="http://schemas.microsoft.com/office/2006/metadata/properties"/>
    <ds:schemaRef ds:uri="http://schemas.microsoft.com/office/infopath/2007/PartnerControls"/>
    <ds:schemaRef ds:uri="ffc9439d-5d73-4b1f-92aa-e5949cfe6bd5"/>
    <ds:schemaRef ds:uri="e3e7164a-5f0d-42c8-bb07-a32adaad309e"/>
  </ds:schemaRefs>
</ds:datastoreItem>
</file>

<file path=customXml/itemProps3.xml><?xml version="1.0" encoding="utf-8"?>
<ds:datastoreItem xmlns:ds="http://schemas.openxmlformats.org/officeDocument/2006/customXml" ds:itemID="{7D097DF7-C107-491F-88E3-7692F2713DC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Agenda%20DE</Template>
  <TotalTime>0</TotalTime>
  <Pages>1</Pages>
  <Words>99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Kunze</dc:creator>
  <cp:keywords/>
  <dc:description/>
  <cp:lastModifiedBy>Jörg Bönisch</cp:lastModifiedBy>
  <cp:revision>6</cp:revision>
  <cp:lastPrinted>2024-08-30T06:42:00Z</cp:lastPrinted>
  <dcterms:created xsi:type="dcterms:W3CDTF">2026-04-28T21:52:00Z</dcterms:created>
  <dcterms:modified xsi:type="dcterms:W3CDTF">2026-04-29T09:40:00Z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0x010100CD7E070EA149444086A81EBF8E18BF04</vt:lpwstr>
  </property>
  <property fmtid="{D5CDD505-2E9C-101B-9397-08002B2CF9AE}" pid="3" name="MediaServiceImageTags">
    <vt:lpwstr/>
  </property>
  <property fmtid="{D5CDD505-2E9C-101B-9397-08002B2CF9AE}" pid="4" name="_dlc_DocIdItemGuid">
    <vt:lpwstr>a49ccab0-f80e-40f1-8a07-d70e96abd663</vt:lpwstr>
  </property>
  <property fmtid="{D5CDD505-2E9C-101B-9397-08002B2CF9AE}" pid="5" name="_docset_NoMedatataSyncRequired">
    <vt:lpwstr>False</vt:lpwstr>
  </property>
  <property fmtid="{D5CDD505-2E9C-101B-9397-08002B2CF9AE}" pid="6" name="ClassificationContentMarkingHeaderShapeIds">
    <vt:lpwstr>6422ad8f,35618b14,b13f5d3</vt:lpwstr>
  </property>
  <property fmtid="{D5CDD505-2E9C-101B-9397-08002B2CF9AE}" pid="7" name="ClassificationContentMarkingHeaderFontProps">
    <vt:lpwstr>#ec0016,11,DB Neo Office</vt:lpwstr>
  </property>
  <property fmtid="{D5CDD505-2E9C-101B-9397-08002B2CF9AE}" pid="8" name="ClassificationContentMarkingHeaderText">
    <vt:lpwstr>          DB Vertraulich / DB confidential</vt:lpwstr>
  </property>
  <property fmtid="{D5CDD505-2E9C-101B-9397-08002B2CF9AE}" pid="9" name="MSIP_Label_8fa3c7a6-955d-40a2-9a97-21cd6564b3b8_Enabled">
    <vt:lpwstr>true</vt:lpwstr>
  </property>
  <property fmtid="{D5CDD505-2E9C-101B-9397-08002B2CF9AE}" pid="10" name="MSIP_Label_8fa3c7a6-955d-40a2-9a97-21cd6564b3b8_SetDate">
    <vt:lpwstr>2026-04-27T06:32:36Z</vt:lpwstr>
  </property>
  <property fmtid="{D5CDD505-2E9C-101B-9397-08002B2CF9AE}" pid="11" name="MSIP_Label_8fa3c7a6-955d-40a2-9a97-21cd6564b3b8_Method">
    <vt:lpwstr>Standard</vt:lpwstr>
  </property>
  <property fmtid="{D5CDD505-2E9C-101B-9397-08002B2CF9AE}" pid="12" name="MSIP_Label_8fa3c7a6-955d-40a2-9a97-21cd6564b3b8_Name">
    <vt:lpwstr>DB Vertraulich</vt:lpwstr>
  </property>
  <property fmtid="{D5CDD505-2E9C-101B-9397-08002B2CF9AE}" pid="13" name="MSIP_Label_8fa3c7a6-955d-40a2-9a97-21cd6564b3b8_SiteId">
    <vt:lpwstr>a1a72d9c-49e6-4f6d-9af6-5aafa1183bfd</vt:lpwstr>
  </property>
  <property fmtid="{D5CDD505-2E9C-101B-9397-08002B2CF9AE}" pid="14" name="MSIP_Label_8fa3c7a6-955d-40a2-9a97-21cd6564b3b8_ActionId">
    <vt:lpwstr>54e93ab2-6c57-4637-871d-723c210b6147</vt:lpwstr>
  </property>
  <property fmtid="{D5CDD505-2E9C-101B-9397-08002B2CF9AE}" pid="15" name="MSIP_Label_8fa3c7a6-955d-40a2-9a97-21cd6564b3b8_ContentBits">
    <vt:lpwstr>1</vt:lpwstr>
  </property>
  <property fmtid="{D5CDD505-2E9C-101B-9397-08002B2CF9AE}" pid="16" name="MSIP_Label_8fa3c7a6-955d-40a2-9a97-21cd6564b3b8_Tag">
    <vt:lpwstr>10, 3, 0, 1</vt:lpwstr>
  </property>
</Properties>
</file>